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A7D" w:rsidRDefault="00BE50A1">
      <w:bookmarkStart w:id="0" w:name="_GoBack"/>
      <w:bookmarkEnd w:id="0"/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6172200</wp:posOffset>
                </wp:positionH>
                <wp:positionV relativeFrom="paragraph">
                  <wp:posOffset>4572000</wp:posOffset>
                </wp:positionV>
                <wp:extent cx="800100" cy="4229100"/>
                <wp:effectExtent l="0" t="0" r="0" b="0"/>
                <wp:wrapSquare wrapText="bothSides"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0100" cy="422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:rsidR="00AE6108" w:rsidRPr="00BE50A1" w:rsidRDefault="00AE6108" w:rsidP="00AE6108">
                            <w:pPr>
                              <w:rPr>
                                <w:rFonts w:ascii="New Baskerville" w:hAnsi="New Baskerville"/>
                                <w:i/>
                                <w:color w:val="FFFFFF"/>
                              </w:rPr>
                            </w:pPr>
                            <w:r w:rsidRPr="00BE50A1">
                              <w:rPr>
                                <w:rFonts w:ascii="New Baskerville" w:hAnsi="New Baskerville"/>
                                <w:i/>
                                <w:color w:val="FFFFFF"/>
                              </w:rPr>
                              <w:t>Lorem ipsum dolor quid....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86pt;margin-top:5in;width:63pt;height:33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" filled="f" stroked="f">
                <v:path arrowok="t"/>
                <v:textbox style="layout-flow:vertical;mso-layout-flow-alt:bottom-to-top">
                  <w:txbxContent>
                    <w:p w:rsidR="00AE6108" w:rsidRPr="00BE50A1" w:rsidRDefault="00AE6108" w:rsidP="00AE6108">
                      <w:pPr>
                        <w:rPr>
                          <w:rFonts w:ascii="New Baskerville" w:hAnsi="New Baskerville"/>
                          <w:i/>
                          <w:color w:val="FFFFFF"/>
                        </w:rPr>
                      </w:pPr>
                      <w:r w:rsidRPr="00BE50A1">
                        <w:rPr>
                          <w:rFonts w:ascii="New Baskerville" w:hAnsi="New Baskerville"/>
                          <w:i/>
                          <w:color w:val="FFFFFF"/>
                        </w:rPr>
                        <w:t>Lorem ipsum dolor quid....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7543800</wp:posOffset>
                </wp:positionH>
                <wp:positionV relativeFrom="paragraph">
                  <wp:posOffset>4686300</wp:posOffset>
                </wp:positionV>
                <wp:extent cx="5029200" cy="2400300"/>
                <wp:effectExtent l="0" t="0" r="0" b="0"/>
                <wp:wrapSquare wrapText="bothSides"/>
                <wp:docPr id="4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292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:rsidR="00AE6108" w:rsidRPr="00BE50A1" w:rsidRDefault="00AE6108">
                            <w:pPr>
                              <w:rPr>
                                <w:rFonts w:ascii="New Baskerville" w:hAnsi="New Baskerville"/>
                                <w:i/>
                                <w:noProof/>
                                <w:color w:val="FFFFFF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BE50A1">
                              <w:rPr>
                                <w:rFonts w:ascii="New Baskerville" w:hAnsi="New Baskerville"/>
                                <w:i/>
                                <w:noProof/>
                                <w:color w:val="FFFFFF"/>
                                <w:sz w:val="40"/>
                                <w:szCs w:val="40"/>
                                <w:lang w:val="en-US"/>
                              </w:rPr>
                              <w:t>Lorem ipsum dolor quid…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594pt;margin-top:369pt;width:396pt;height:18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" filled="f" stroked="f">
                <v:path arrowok="t"/>
                <v:textbox>
                  <w:txbxContent>
                    <w:p w:rsidR="00AE6108" w:rsidRPr="00BE50A1" w:rsidRDefault="00AE6108">
                      <w:pPr>
                        <w:rPr>
                          <w:rFonts w:ascii="New Baskerville" w:hAnsi="New Baskerville"/>
                          <w:i/>
                          <w:noProof/>
                          <w:color w:val="FFFFFF"/>
                          <w:sz w:val="40"/>
                          <w:szCs w:val="40"/>
                          <w:lang w:val="en-US"/>
                        </w:rPr>
                      </w:pPr>
                      <w:r w:rsidRPr="00BE50A1">
                        <w:rPr>
                          <w:rFonts w:ascii="New Baskerville" w:hAnsi="New Baskerville"/>
                          <w:i/>
                          <w:noProof/>
                          <w:color w:val="FFFFFF"/>
                          <w:sz w:val="40"/>
                          <w:szCs w:val="40"/>
                          <w:lang w:val="en-US"/>
                        </w:rPr>
                        <w:t>Lorem ipsum dolor quid…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ES" w:eastAsia="es-E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-1186815</wp:posOffset>
            </wp:positionV>
            <wp:extent cx="15534005" cy="10781665"/>
            <wp:effectExtent l="0" t="0" r="0" b="635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5" t="6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4005" cy="1078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F0A7D" w:rsidSect="00AE6108">
      <w:pgSz w:w="23820" w:h="16840" w:orient="landscape"/>
      <w:pgMar w:top="1814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B2E9728E-9552-4CC2-BA31-06965522A772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C97B9967-F344-412A-BE76-0FFFBDDBF141}"/>
    <w:embedBold r:id="rId3" w:fontKey="{19F9BC30-55EE-4D58-9FDF-77BAA70578AB}"/>
    <w:embedItalic r:id="rId4" w:fontKey="{755C262A-AD5A-4595-9A7D-F4275DF5272C}"/>
    <w:embedBoldItalic r:id="rId5" w:fontKey="{E9C238B9-A5F3-4EAB-A294-55F421C911ED}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New Baskerville">
    <w:panose1 w:val="02020602060200020203"/>
    <w:charset w:val="00"/>
    <w:family w:val="roman"/>
    <w:pitch w:val="variable"/>
    <w:sig w:usb0="00000003" w:usb1="00000000" w:usb2="00000000" w:usb3="00000000" w:csb0="00000001" w:csb1="00000000"/>
    <w:embedItalic r:id="rId6" w:fontKey="{95A9EDB4-6BF4-4A0F-B5CD-7D3E917470E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ttachedTemplate r:id="rId1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0A1"/>
    <w:rsid w:val="002678AF"/>
    <w:rsid w:val="006E6098"/>
    <w:rsid w:val="009F0A7D"/>
    <w:rsid w:val="00AE6108"/>
    <w:rsid w:val="00BE5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gl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DC1">
    <w:name w:val="toc 1"/>
    <w:basedOn w:val="Normal"/>
    <w:next w:val="Normal"/>
    <w:autoRedefine/>
    <w:uiPriority w:val="39"/>
    <w:unhideWhenUsed/>
    <w:qFormat/>
    <w:rsid w:val="006E6098"/>
    <w:pPr>
      <w:spacing w:before="120" w:line="340" w:lineRule="exact"/>
    </w:pPr>
    <w:rPr>
      <w:rFonts w:ascii="Calibri" w:hAnsi="Calibri"/>
      <w:b/>
      <w:bCs/>
      <w:color w:val="548DD4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6E6098"/>
    <w:pPr>
      <w:spacing w:line="340" w:lineRule="exact"/>
    </w:pPr>
    <w:rPr>
      <w:rFonts w:ascii="Calibri" w:hAnsi="Calibri"/>
      <w:b/>
      <w:i/>
      <w:sz w:val="22"/>
      <w:szCs w:val="22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6E6098"/>
    <w:pPr>
      <w:spacing w:line="400" w:lineRule="exact"/>
      <w:ind w:left="238"/>
    </w:pPr>
    <w:rPr>
      <w:rFonts w:ascii="Calibri" w:hAnsi="Calibri"/>
      <w:i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E6108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AE6108"/>
    <w:rPr>
      <w:rFonts w:ascii="Lucida Grande" w:hAnsi="Lucida Grande"/>
      <w:sz w:val="18"/>
      <w:szCs w:val="18"/>
      <w:lang w:val="gl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gl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DC1">
    <w:name w:val="toc 1"/>
    <w:basedOn w:val="Normal"/>
    <w:next w:val="Normal"/>
    <w:autoRedefine/>
    <w:uiPriority w:val="39"/>
    <w:unhideWhenUsed/>
    <w:qFormat/>
    <w:rsid w:val="006E6098"/>
    <w:pPr>
      <w:spacing w:before="120" w:line="340" w:lineRule="exact"/>
    </w:pPr>
    <w:rPr>
      <w:rFonts w:ascii="Calibri" w:hAnsi="Calibri"/>
      <w:b/>
      <w:bCs/>
      <w:color w:val="548DD4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6E6098"/>
    <w:pPr>
      <w:spacing w:line="340" w:lineRule="exact"/>
    </w:pPr>
    <w:rPr>
      <w:rFonts w:ascii="Calibri" w:hAnsi="Calibri"/>
      <w:b/>
      <w:i/>
      <w:sz w:val="22"/>
      <w:szCs w:val="22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6E6098"/>
    <w:pPr>
      <w:spacing w:line="400" w:lineRule="exact"/>
      <w:ind w:left="238"/>
    </w:pPr>
    <w:rPr>
      <w:rFonts w:ascii="Calibri" w:hAnsi="Calibri"/>
      <w:i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E6108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AE6108"/>
    <w:rPr>
      <w:rFonts w:ascii="Lucida Grande" w:hAnsi="Lucida Grande"/>
      <w:sz w:val="18"/>
      <w:szCs w:val="18"/>
      <w:lang w:val="gl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ido02\AppData\Local\Temp\Modelo%20cuberta%20tese%20A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Modelo cuberta tese A3.dotx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Universidade de Vigo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1</cp:revision>
  <dcterms:created xsi:type="dcterms:W3CDTF">2016-07-20T08:25:00Z</dcterms:created>
  <dcterms:modified xsi:type="dcterms:W3CDTF">2016-07-20T08:26:00Z</dcterms:modified>
</cp:coreProperties>
</file>