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762"/>
        <w:gridCol w:w="2186"/>
      </w:tblGrid>
      <w:tr w:rsidR="00F05B35" w:rsidRPr="00856C1F" w:rsidTr="00F05B35">
        <w:tc>
          <w:tcPr>
            <w:tcW w:w="5000" w:type="pct"/>
            <w:gridSpan w:val="4"/>
            <w:shd w:val="clear" w:color="auto" w:fill="155078" w:themeFill="accent1"/>
            <w:vAlign w:val="bottom"/>
          </w:tcPr>
          <w:p w:rsidR="000172E5" w:rsidRPr="00856C1F" w:rsidRDefault="001B352D" w:rsidP="00637200">
            <w:pPr>
              <w:pStyle w:val="Ttulo1"/>
              <w:outlineLvl w:val="0"/>
              <w:rPr>
                <w:color w:val="FFFFFF" w:themeColor="background1"/>
                <w:lang w:val="gl-ES"/>
              </w:rPr>
            </w:pPr>
            <w:r w:rsidRPr="00856C1F">
              <w:rPr>
                <w:color w:val="FFFFFF" w:themeColor="background1"/>
                <w:lang w:val="gl-ES"/>
              </w:rPr>
              <w:t xml:space="preserve">Datos </w:t>
            </w:r>
            <w:r w:rsidR="00C979A9" w:rsidRPr="00856C1F">
              <w:rPr>
                <w:color w:val="FFFFFF" w:themeColor="background1"/>
                <w:lang w:val="gl-ES"/>
              </w:rPr>
              <w:t>persoais</w:t>
            </w:r>
          </w:p>
        </w:tc>
      </w:tr>
      <w:tr w:rsidR="000172E5" w:rsidRPr="00856C1F" w:rsidTr="006145D8">
        <w:tc>
          <w:tcPr>
            <w:tcW w:w="1334" w:type="pct"/>
            <w:vAlign w:val="bottom"/>
          </w:tcPr>
          <w:p w:rsidR="000172E5" w:rsidRPr="00856C1F" w:rsidRDefault="00C979A9" w:rsidP="001B352D">
            <w:pPr>
              <w:pStyle w:val="Sangranormal"/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sz w:val="22"/>
                <w:szCs w:val="22"/>
                <w:lang w:val="gl-ES"/>
              </w:rPr>
              <w:t>Nome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56C1F" w:rsidRDefault="000172E5" w:rsidP="001B352D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</w:tr>
      <w:tr w:rsidR="000172E5" w:rsidRPr="00856C1F" w:rsidTr="006145D8">
        <w:tc>
          <w:tcPr>
            <w:tcW w:w="1334" w:type="pct"/>
            <w:vAlign w:val="bottom"/>
          </w:tcPr>
          <w:p w:rsidR="000172E5" w:rsidRPr="00856C1F" w:rsidRDefault="00C979A9" w:rsidP="001B352D">
            <w:pPr>
              <w:pStyle w:val="Sangranormal"/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sz w:val="22"/>
                <w:szCs w:val="22"/>
                <w:lang w:val="gl-ES"/>
              </w:rPr>
              <w:t>Apelidos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56C1F" w:rsidRDefault="000172E5" w:rsidP="001B352D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</w:tr>
      <w:tr w:rsidR="000172E5" w:rsidRPr="00856C1F" w:rsidTr="00502E9C">
        <w:tc>
          <w:tcPr>
            <w:tcW w:w="1334" w:type="pct"/>
            <w:vAlign w:val="bottom"/>
          </w:tcPr>
          <w:p w:rsidR="000172E5" w:rsidRPr="00856C1F" w:rsidRDefault="001B352D" w:rsidP="001B352D">
            <w:pPr>
              <w:pStyle w:val="Sangranormal"/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sz w:val="22"/>
                <w:szCs w:val="22"/>
                <w:lang w:val="gl-ES"/>
              </w:rPr>
              <w:t>Teléfono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56C1F" w:rsidRDefault="000172E5" w:rsidP="001B352D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Pr="00856C1F" w:rsidRDefault="000172E5" w:rsidP="001B352D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56C1F" w:rsidRDefault="000172E5" w:rsidP="001B352D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</w:tr>
      <w:tr w:rsidR="000172E5" w:rsidRPr="00856C1F" w:rsidTr="006145D8">
        <w:tc>
          <w:tcPr>
            <w:tcW w:w="1334" w:type="pct"/>
            <w:vAlign w:val="bottom"/>
          </w:tcPr>
          <w:p w:rsidR="000172E5" w:rsidRPr="00856C1F" w:rsidRDefault="00856C1F" w:rsidP="001B352D">
            <w:pPr>
              <w:pStyle w:val="Sangranormal"/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  <w:r>
              <w:rPr>
                <w:rFonts w:ascii="Roboto" w:hAnsi="Roboto"/>
                <w:sz w:val="22"/>
                <w:szCs w:val="22"/>
                <w:lang w:val="gl-ES"/>
              </w:rPr>
              <w:t>Enderezo electrónico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56C1F" w:rsidRDefault="000172E5" w:rsidP="001B352D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</w:tr>
      <w:tr w:rsidR="000172E5" w:rsidRPr="00856C1F" w:rsidTr="00F05B35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56C1F" w:rsidRDefault="000172E5" w:rsidP="001B352D">
            <w:pPr>
              <w:ind w:left="30"/>
              <w:rPr>
                <w:rFonts w:ascii="Roboto" w:hAnsi="Roboto"/>
                <w:b/>
                <w:lang w:val="gl-ES"/>
              </w:rPr>
            </w:pPr>
          </w:p>
        </w:tc>
      </w:tr>
      <w:tr w:rsidR="000172E5" w:rsidRPr="00856C1F" w:rsidTr="00F05B35">
        <w:tc>
          <w:tcPr>
            <w:tcW w:w="5000" w:type="pct"/>
            <w:gridSpan w:val="4"/>
            <w:shd w:val="clear" w:color="auto" w:fill="155078" w:themeFill="accent1"/>
            <w:vAlign w:val="bottom"/>
          </w:tcPr>
          <w:p w:rsidR="000172E5" w:rsidRPr="00856C1F" w:rsidRDefault="001B352D" w:rsidP="00637200">
            <w:pPr>
              <w:pStyle w:val="Ttulo1"/>
              <w:outlineLvl w:val="0"/>
              <w:rPr>
                <w:color w:val="FFFFFF" w:themeColor="background1"/>
                <w:lang w:val="gl-ES"/>
              </w:rPr>
            </w:pPr>
            <w:r w:rsidRPr="00856C1F">
              <w:rPr>
                <w:color w:val="FFFFFF" w:themeColor="background1"/>
                <w:lang w:val="gl-ES"/>
              </w:rPr>
              <w:t>Vinculación actual coa Universidade de Vigo</w:t>
            </w:r>
          </w:p>
        </w:tc>
      </w:tr>
    </w:tbl>
    <w:p w:rsidR="001B352D" w:rsidRPr="00856C1F" w:rsidRDefault="001B352D" w:rsidP="001B352D">
      <w:pPr>
        <w:spacing w:before="100" w:beforeAutospacing="1" w:after="6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sym w:font="Wingdings" w:char="F0A8"/>
      </w:r>
      <w:r w:rsidR="00C979A9" w:rsidRPr="00856C1F">
        <w:rPr>
          <w:rFonts w:ascii="Roboto" w:hAnsi="Roboto"/>
          <w:sz w:val="20"/>
          <w:szCs w:val="20"/>
          <w:lang w:val="gl-ES"/>
        </w:rPr>
        <w:t xml:space="preserve"> </w:t>
      </w:r>
      <w:r w:rsidRPr="00856C1F">
        <w:rPr>
          <w:rFonts w:ascii="Roboto" w:hAnsi="Roboto"/>
          <w:sz w:val="20"/>
          <w:szCs w:val="20"/>
          <w:lang w:val="gl-ES"/>
        </w:rPr>
        <w:t>Estudante universitario</w:t>
      </w:r>
      <w:r w:rsidR="001F1F90" w:rsidRPr="00856C1F">
        <w:rPr>
          <w:rFonts w:ascii="Roboto" w:hAnsi="Roboto"/>
          <w:sz w:val="20"/>
          <w:szCs w:val="20"/>
          <w:lang w:val="gl-ES"/>
        </w:rPr>
        <w:t>/a</w:t>
      </w:r>
      <w:r w:rsidR="00856C1F">
        <w:rPr>
          <w:rFonts w:ascii="Roboto" w:hAnsi="Roboto"/>
          <w:sz w:val="20"/>
          <w:szCs w:val="20"/>
          <w:lang w:val="gl-ES"/>
        </w:rPr>
        <w:t xml:space="preserve"> (gra</w:t>
      </w:r>
      <w:r w:rsidRPr="00856C1F">
        <w:rPr>
          <w:rFonts w:ascii="Roboto" w:hAnsi="Roboto"/>
          <w:sz w:val="20"/>
          <w:szCs w:val="20"/>
          <w:lang w:val="gl-ES"/>
        </w:rPr>
        <w:t>o o</w:t>
      </w:r>
      <w:r w:rsidR="00C979A9" w:rsidRPr="00856C1F">
        <w:rPr>
          <w:rFonts w:ascii="Roboto" w:hAnsi="Roboto"/>
          <w:sz w:val="20"/>
          <w:szCs w:val="20"/>
          <w:lang w:val="gl-ES"/>
        </w:rPr>
        <w:t>u</w:t>
      </w:r>
      <w:r w:rsidRPr="00856C1F">
        <w:rPr>
          <w:rFonts w:ascii="Roboto" w:hAnsi="Roboto"/>
          <w:sz w:val="20"/>
          <w:szCs w:val="20"/>
          <w:lang w:val="gl-ES"/>
        </w:rPr>
        <w:t xml:space="preserve"> </w:t>
      </w:r>
      <w:proofErr w:type="spellStart"/>
      <w:r w:rsidR="00C979A9" w:rsidRPr="00856C1F">
        <w:rPr>
          <w:rFonts w:ascii="Roboto" w:hAnsi="Roboto"/>
          <w:sz w:val="20"/>
          <w:szCs w:val="20"/>
          <w:lang w:val="gl-ES"/>
        </w:rPr>
        <w:t>mestrado</w:t>
      </w:r>
      <w:proofErr w:type="spellEnd"/>
      <w:r w:rsidRPr="00856C1F">
        <w:rPr>
          <w:rFonts w:ascii="Roboto" w:hAnsi="Roboto"/>
          <w:sz w:val="20"/>
          <w:szCs w:val="20"/>
          <w:lang w:val="gl-ES"/>
        </w:rPr>
        <w:t>)</w:t>
      </w:r>
    </w:p>
    <w:p w:rsidR="001B352D" w:rsidRDefault="001B352D" w:rsidP="001B352D">
      <w:pPr>
        <w:spacing w:after="60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t>Titulación:........................................................................................................................</w:t>
      </w:r>
      <w:r w:rsidR="00856C1F">
        <w:rPr>
          <w:rFonts w:ascii="Roboto" w:hAnsi="Roboto"/>
          <w:sz w:val="20"/>
          <w:szCs w:val="20"/>
          <w:lang w:val="gl-ES"/>
        </w:rPr>
        <w:t>..........................</w:t>
      </w:r>
    </w:p>
    <w:p w:rsidR="00856C1F" w:rsidRPr="00856C1F" w:rsidRDefault="00856C1F" w:rsidP="001B352D">
      <w:pPr>
        <w:spacing w:after="60"/>
        <w:jc w:val="both"/>
        <w:rPr>
          <w:rFonts w:ascii="Roboto" w:hAnsi="Roboto"/>
          <w:sz w:val="20"/>
          <w:szCs w:val="20"/>
          <w:lang w:val="gl-ES"/>
        </w:rPr>
      </w:pPr>
    </w:p>
    <w:p w:rsidR="001B352D" w:rsidRPr="00856C1F" w:rsidRDefault="001B352D" w:rsidP="001B352D">
      <w:pPr>
        <w:spacing w:before="120" w:after="6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sym w:font="Wingdings" w:char="F0A8"/>
      </w:r>
      <w:r w:rsidR="00C979A9" w:rsidRPr="00856C1F">
        <w:rPr>
          <w:rFonts w:ascii="Roboto" w:hAnsi="Roboto"/>
          <w:sz w:val="20"/>
          <w:szCs w:val="20"/>
          <w:lang w:val="gl-ES"/>
        </w:rPr>
        <w:t xml:space="preserve"> </w:t>
      </w:r>
      <w:r w:rsidRPr="00856C1F">
        <w:rPr>
          <w:rFonts w:ascii="Roboto" w:hAnsi="Roboto"/>
          <w:sz w:val="20"/>
          <w:szCs w:val="20"/>
          <w:lang w:val="gl-ES"/>
        </w:rPr>
        <w:t>Titulado</w:t>
      </w:r>
      <w:r w:rsidR="001F1F90" w:rsidRPr="00856C1F">
        <w:rPr>
          <w:rFonts w:ascii="Roboto" w:hAnsi="Roboto"/>
          <w:sz w:val="20"/>
          <w:szCs w:val="20"/>
          <w:lang w:val="gl-ES"/>
        </w:rPr>
        <w:t>/a</w:t>
      </w:r>
      <w:r w:rsidRPr="00856C1F">
        <w:rPr>
          <w:rFonts w:ascii="Roboto" w:hAnsi="Roboto"/>
          <w:sz w:val="20"/>
          <w:szCs w:val="20"/>
          <w:lang w:val="gl-ES"/>
        </w:rPr>
        <w:t xml:space="preserve"> universitario</w:t>
      </w:r>
      <w:r w:rsidR="001F1F90" w:rsidRPr="00856C1F">
        <w:rPr>
          <w:rFonts w:ascii="Roboto" w:hAnsi="Roboto"/>
          <w:sz w:val="20"/>
          <w:szCs w:val="20"/>
          <w:lang w:val="gl-ES"/>
        </w:rPr>
        <w:t>/a</w:t>
      </w:r>
      <w:r w:rsidRPr="00856C1F">
        <w:rPr>
          <w:rFonts w:ascii="Roboto" w:hAnsi="Roboto"/>
          <w:sz w:val="20"/>
          <w:szCs w:val="20"/>
          <w:lang w:val="gl-ES"/>
        </w:rPr>
        <w:t xml:space="preserve"> pola Universidad</w:t>
      </w:r>
      <w:r w:rsidR="00C979A9" w:rsidRPr="00856C1F">
        <w:rPr>
          <w:rFonts w:ascii="Roboto" w:hAnsi="Roboto"/>
          <w:sz w:val="20"/>
          <w:szCs w:val="20"/>
          <w:lang w:val="gl-ES"/>
        </w:rPr>
        <w:t>e</w:t>
      </w:r>
      <w:r w:rsidR="00856C1F">
        <w:rPr>
          <w:rFonts w:ascii="Roboto" w:hAnsi="Roboto"/>
          <w:sz w:val="20"/>
          <w:szCs w:val="20"/>
          <w:lang w:val="gl-ES"/>
        </w:rPr>
        <w:t xml:space="preserve"> de Vigo</w:t>
      </w:r>
    </w:p>
    <w:p w:rsidR="001B352D" w:rsidRPr="00856C1F" w:rsidRDefault="001B352D" w:rsidP="001B352D">
      <w:pPr>
        <w:spacing w:before="60" w:after="12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t>Titulación:.......................................................................................................................</w:t>
      </w:r>
      <w:r w:rsidR="00856C1F">
        <w:rPr>
          <w:rFonts w:ascii="Roboto" w:hAnsi="Roboto"/>
          <w:sz w:val="20"/>
          <w:szCs w:val="20"/>
          <w:lang w:val="gl-ES"/>
        </w:rPr>
        <w:t>...........................</w:t>
      </w:r>
    </w:p>
    <w:p w:rsidR="001B352D" w:rsidRPr="00856C1F" w:rsidRDefault="001B352D" w:rsidP="001B352D">
      <w:pPr>
        <w:spacing w:before="60" w:after="12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t>A</w:t>
      </w:r>
      <w:r w:rsidR="00C979A9" w:rsidRPr="00856C1F">
        <w:rPr>
          <w:rFonts w:ascii="Roboto" w:hAnsi="Roboto"/>
          <w:sz w:val="20"/>
          <w:szCs w:val="20"/>
          <w:lang w:val="gl-ES"/>
        </w:rPr>
        <w:t>n</w:t>
      </w:r>
      <w:r w:rsidRPr="00856C1F">
        <w:rPr>
          <w:rFonts w:ascii="Roboto" w:hAnsi="Roboto"/>
          <w:sz w:val="20"/>
          <w:szCs w:val="20"/>
          <w:lang w:val="gl-ES"/>
        </w:rPr>
        <w:t xml:space="preserve">o </w:t>
      </w:r>
      <w:r w:rsidR="00856C1F">
        <w:rPr>
          <w:rFonts w:ascii="Roboto" w:hAnsi="Roboto"/>
          <w:sz w:val="20"/>
          <w:szCs w:val="20"/>
          <w:lang w:val="gl-ES"/>
        </w:rPr>
        <w:t xml:space="preserve">de </w:t>
      </w:r>
      <w:r w:rsidRPr="00856C1F">
        <w:rPr>
          <w:rFonts w:ascii="Roboto" w:hAnsi="Roboto"/>
          <w:sz w:val="20"/>
          <w:szCs w:val="20"/>
          <w:lang w:val="gl-ES"/>
        </w:rPr>
        <w:t>finalización:...............................................................................................................</w:t>
      </w:r>
      <w:r w:rsidR="00856C1F">
        <w:rPr>
          <w:rFonts w:ascii="Roboto" w:hAnsi="Roboto"/>
          <w:sz w:val="20"/>
          <w:szCs w:val="20"/>
          <w:lang w:val="gl-ES"/>
        </w:rPr>
        <w:t>.....................</w:t>
      </w:r>
    </w:p>
    <w:p w:rsidR="00856C1F" w:rsidRDefault="001B352D" w:rsidP="001B352D">
      <w:pPr>
        <w:spacing w:before="120" w:after="6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sym w:font="Wingdings" w:char="F0A8"/>
      </w:r>
      <w:r w:rsidRPr="00856C1F">
        <w:rPr>
          <w:rFonts w:ascii="Roboto" w:hAnsi="Roboto"/>
          <w:sz w:val="20"/>
          <w:szCs w:val="20"/>
          <w:lang w:val="gl-ES"/>
        </w:rPr>
        <w:t xml:space="preserve"> </w:t>
      </w:r>
      <w:r w:rsidR="00C979A9" w:rsidRPr="00856C1F">
        <w:rPr>
          <w:rFonts w:ascii="Roboto" w:hAnsi="Roboto"/>
          <w:sz w:val="20"/>
          <w:szCs w:val="20"/>
          <w:lang w:val="gl-ES"/>
        </w:rPr>
        <w:t>Doutorando</w:t>
      </w:r>
      <w:r w:rsidR="00AE6469" w:rsidRPr="00856C1F">
        <w:rPr>
          <w:rFonts w:ascii="Roboto" w:hAnsi="Roboto"/>
          <w:sz w:val="20"/>
          <w:szCs w:val="20"/>
          <w:lang w:val="gl-ES"/>
        </w:rPr>
        <w:t>/a</w:t>
      </w:r>
    </w:p>
    <w:p w:rsidR="001B352D" w:rsidRPr="00856C1F" w:rsidRDefault="00856C1F" w:rsidP="001B352D">
      <w:pPr>
        <w:spacing w:before="120" w:after="60"/>
        <w:ind w:right="-45"/>
        <w:jc w:val="both"/>
        <w:rPr>
          <w:rFonts w:ascii="Roboto" w:hAnsi="Roboto"/>
          <w:sz w:val="20"/>
          <w:szCs w:val="20"/>
          <w:lang w:val="gl-ES"/>
        </w:rPr>
      </w:pPr>
      <w:r>
        <w:rPr>
          <w:rFonts w:ascii="Roboto" w:hAnsi="Roboto"/>
          <w:sz w:val="20"/>
          <w:szCs w:val="20"/>
          <w:lang w:val="gl-ES"/>
        </w:rPr>
        <w:t>P</w:t>
      </w:r>
      <w:r w:rsidR="001B352D" w:rsidRPr="00856C1F">
        <w:rPr>
          <w:rFonts w:ascii="Roboto" w:hAnsi="Roboto"/>
          <w:sz w:val="20"/>
          <w:szCs w:val="20"/>
          <w:lang w:val="gl-ES"/>
        </w:rPr>
        <w:t>rograma) ............................................................................................................</w:t>
      </w:r>
      <w:r>
        <w:rPr>
          <w:rFonts w:ascii="Roboto" w:hAnsi="Roboto"/>
          <w:sz w:val="20"/>
          <w:szCs w:val="20"/>
          <w:lang w:val="gl-ES"/>
        </w:rPr>
        <w:t>.....................................</w:t>
      </w:r>
    </w:p>
    <w:p w:rsidR="001B352D" w:rsidRPr="00856C1F" w:rsidRDefault="001B352D" w:rsidP="001B352D">
      <w:pPr>
        <w:spacing w:before="100" w:beforeAutospacing="1" w:after="6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sym w:font="Wingdings" w:char="F0A8"/>
      </w:r>
      <w:r w:rsidRPr="00856C1F">
        <w:rPr>
          <w:rFonts w:ascii="Roboto" w:hAnsi="Roboto"/>
          <w:sz w:val="20"/>
          <w:szCs w:val="20"/>
          <w:lang w:val="gl-ES"/>
        </w:rPr>
        <w:t xml:space="preserve"> Profesor</w:t>
      </w:r>
      <w:r w:rsidR="001F1F90" w:rsidRPr="00856C1F">
        <w:rPr>
          <w:rFonts w:ascii="Roboto" w:hAnsi="Roboto"/>
          <w:sz w:val="20"/>
          <w:szCs w:val="20"/>
          <w:lang w:val="gl-ES"/>
        </w:rPr>
        <w:t>/a</w:t>
      </w:r>
      <w:r w:rsidRPr="00856C1F">
        <w:rPr>
          <w:rFonts w:ascii="Roboto" w:hAnsi="Roboto"/>
          <w:sz w:val="20"/>
          <w:szCs w:val="20"/>
          <w:lang w:val="gl-ES"/>
        </w:rPr>
        <w:t xml:space="preserve"> </w:t>
      </w:r>
      <w:r w:rsidR="001F1F90" w:rsidRPr="00856C1F">
        <w:rPr>
          <w:rFonts w:ascii="Roboto" w:hAnsi="Roboto"/>
          <w:sz w:val="20"/>
          <w:szCs w:val="20"/>
          <w:lang w:val="gl-ES"/>
        </w:rPr>
        <w:t>–</w:t>
      </w:r>
      <w:r w:rsidRPr="00856C1F">
        <w:rPr>
          <w:rFonts w:ascii="Roboto" w:hAnsi="Roboto"/>
          <w:sz w:val="20"/>
          <w:szCs w:val="20"/>
          <w:lang w:val="gl-ES"/>
        </w:rPr>
        <w:t xml:space="preserve"> investigador</w:t>
      </w:r>
      <w:r w:rsidR="001F1F90" w:rsidRPr="00856C1F">
        <w:rPr>
          <w:rFonts w:ascii="Roboto" w:hAnsi="Roboto"/>
          <w:sz w:val="20"/>
          <w:szCs w:val="20"/>
          <w:lang w:val="gl-ES"/>
        </w:rPr>
        <w:t>/a</w:t>
      </w:r>
    </w:p>
    <w:p w:rsidR="00856C1F" w:rsidRDefault="001B352D" w:rsidP="001B352D">
      <w:pPr>
        <w:spacing w:before="60" w:after="12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t>Centro: ...........................................................................................................................</w:t>
      </w:r>
      <w:r w:rsidR="00856C1F">
        <w:rPr>
          <w:rFonts w:ascii="Roboto" w:hAnsi="Roboto"/>
          <w:sz w:val="20"/>
          <w:szCs w:val="20"/>
          <w:lang w:val="gl-ES"/>
        </w:rPr>
        <w:t>...........................</w:t>
      </w:r>
    </w:p>
    <w:p w:rsidR="00856C1F" w:rsidRPr="00856C1F" w:rsidRDefault="00856C1F" w:rsidP="001B352D">
      <w:pPr>
        <w:spacing w:before="60" w:after="120"/>
        <w:ind w:right="-45"/>
        <w:jc w:val="both"/>
        <w:rPr>
          <w:rFonts w:ascii="Roboto" w:hAnsi="Roboto"/>
          <w:sz w:val="20"/>
          <w:szCs w:val="20"/>
          <w:lang w:val="gl-ES"/>
        </w:rPr>
      </w:pPr>
    </w:p>
    <w:p w:rsidR="001B352D" w:rsidRPr="00856C1F" w:rsidRDefault="001B352D" w:rsidP="001B352D">
      <w:pPr>
        <w:spacing w:before="120" w:after="60"/>
        <w:ind w:right="-45"/>
        <w:jc w:val="both"/>
        <w:rPr>
          <w:rFonts w:ascii="Roboto" w:hAnsi="Roboto"/>
          <w:sz w:val="20"/>
          <w:szCs w:val="20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sym w:font="Wingdings" w:char="F0A8"/>
      </w:r>
      <w:r w:rsidRPr="00856C1F">
        <w:rPr>
          <w:rFonts w:ascii="Roboto" w:hAnsi="Roboto"/>
          <w:sz w:val="20"/>
          <w:szCs w:val="20"/>
          <w:lang w:val="gl-ES"/>
        </w:rPr>
        <w:t xml:space="preserve"> Persoal de </w:t>
      </w:r>
      <w:r w:rsidR="001F1F90" w:rsidRPr="00856C1F">
        <w:rPr>
          <w:rFonts w:ascii="Roboto" w:hAnsi="Roboto"/>
          <w:sz w:val="20"/>
          <w:szCs w:val="20"/>
          <w:lang w:val="gl-ES"/>
        </w:rPr>
        <w:t>administración</w:t>
      </w:r>
      <w:r w:rsidRPr="00856C1F">
        <w:rPr>
          <w:rFonts w:ascii="Roboto" w:hAnsi="Roboto"/>
          <w:sz w:val="20"/>
          <w:szCs w:val="20"/>
          <w:lang w:val="gl-ES"/>
        </w:rPr>
        <w:t xml:space="preserve"> </w:t>
      </w:r>
      <w:r w:rsidR="00C979A9" w:rsidRPr="00856C1F">
        <w:rPr>
          <w:rFonts w:ascii="Roboto" w:hAnsi="Roboto"/>
          <w:sz w:val="20"/>
          <w:szCs w:val="20"/>
          <w:lang w:val="gl-ES"/>
        </w:rPr>
        <w:t xml:space="preserve">e </w:t>
      </w:r>
      <w:r w:rsidRPr="00856C1F">
        <w:rPr>
          <w:rFonts w:ascii="Roboto" w:hAnsi="Roboto"/>
          <w:sz w:val="20"/>
          <w:szCs w:val="20"/>
          <w:lang w:val="gl-ES"/>
        </w:rPr>
        <w:t>servi</w:t>
      </w:r>
      <w:r w:rsidR="00C979A9" w:rsidRPr="00856C1F">
        <w:rPr>
          <w:rFonts w:ascii="Roboto" w:hAnsi="Roboto"/>
          <w:sz w:val="20"/>
          <w:szCs w:val="20"/>
          <w:lang w:val="gl-ES"/>
        </w:rPr>
        <w:t>z</w:t>
      </w:r>
      <w:r w:rsidR="00856C1F">
        <w:rPr>
          <w:rFonts w:ascii="Roboto" w:hAnsi="Roboto"/>
          <w:sz w:val="20"/>
          <w:szCs w:val="20"/>
          <w:lang w:val="gl-ES"/>
        </w:rPr>
        <w:t>os</w:t>
      </w:r>
    </w:p>
    <w:p w:rsidR="000172E5" w:rsidRPr="00856C1F" w:rsidRDefault="000172E5" w:rsidP="00637200">
      <w:pPr>
        <w:rPr>
          <w:lang w:val="gl-ES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05B35" w:rsidRPr="00856C1F" w:rsidTr="00F05B35">
        <w:tc>
          <w:tcPr>
            <w:tcW w:w="5000" w:type="pct"/>
            <w:shd w:val="clear" w:color="auto" w:fill="155078" w:themeFill="accent1"/>
            <w:vAlign w:val="bottom"/>
          </w:tcPr>
          <w:p w:rsidR="00F05B35" w:rsidRPr="00856C1F" w:rsidRDefault="00F05B35" w:rsidP="00C46EBC">
            <w:pPr>
              <w:pStyle w:val="Ttulo1"/>
              <w:outlineLvl w:val="0"/>
              <w:rPr>
                <w:color w:val="FFFFFF" w:themeColor="background1"/>
                <w:lang w:val="gl-ES"/>
              </w:rPr>
            </w:pPr>
            <w:r w:rsidRPr="00856C1F">
              <w:rPr>
                <w:color w:val="FFFFFF" w:themeColor="background1"/>
                <w:lang w:val="gl-ES"/>
              </w:rPr>
              <w:t xml:space="preserve">Datos </w:t>
            </w:r>
            <w:r w:rsidR="00C979A9" w:rsidRPr="00856C1F">
              <w:rPr>
                <w:color w:val="FFFFFF" w:themeColor="background1"/>
                <w:lang w:val="gl-ES"/>
              </w:rPr>
              <w:t>do</w:t>
            </w:r>
            <w:r w:rsidRPr="00856C1F">
              <w:rPr>
                <w:color w:val="FFFFFF" w:themeColor="background1"/>
                <w:lang w:val="gl-ES"/>
              </w:rPr>
              <w:t xml:space="preserve"> pro</w:t>
            </w:r>
            <w:r w:rsidR="00C979A9" w:rsidRPr="00856C1F">
              <w:rPr>
                <w:color w:val="FFFFFF" w:themeColor="background1"/>
                <w:lang w:val="gl-ES"/>
              </w:rPr>
              <w:t>xe</w:t>
            </w:r>
            <w:r w:rsidRPr="00856C1F">
              <w:rPr>
                <w:color w:val="FFFFFF" w:themeColor="background1"/>
                <w:lang w:val="gl-ES"/>
              </w:rPr>
              <w:t xml:space="preserve">cto de </w:t>
            </w:r>
            <w:proofErr w:type="spellStart"/>
            <w:r w:rsidR="00C979A9" w:rsidRPr="00856C1F">
              <w:rPr>
                <w:color w:val="FFFFFF" w:themeColor="background1"/>
                <w:lang w:val="gl-ES"/>
              </w:rPr>
              <w:t>emprendemento</w:t>
            </w:r>
            <w:proofErr w:type="spellEnd"/>
          </w:p>
        </w:tc>
      </w:tr>
    </w:tbl>
    <w:p w:rsidR="00F05B35" w:rsidRPr="00856C1F" w:rsidRDefault="00F05B35" w:rsidP="00637200">
      <w:pPr>
        <w:rPr>
          <w:color w:val="FF0000"/>
          <w:lang w:val="gl-ES"/>
        </w:rPr>
      </w:pPr>
    </w:p>
    <w:tbl>
      <w:tblPr>
        <w:tblStyle w:val="Tablaconcuadrcula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2"/>
      </w:tblGrid>
      <w:tr w:rsidR="00F05B35" w:rsidRPr="00856C1F" w:rsidTr="00EB0ED8">
        <w:tc>
          <w:tcPr>
            <w:tcW w:w="5000" w:type="pct"/>
            <w:vAlign w:val="bottom"/>
          </w:tcPr>
          <w:p w:rsidR="00F05B35" w:rsidRPr="00856C1F" w:rsidRDefault="00F05B35" w:rsidP="00C46EBC">
            <w:pPr>
              <w:pStyle w:val="Sangranormal"/>
              <w:spacing w:before="60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 xml:space="preserve">Nome preliminar </w:t>
            </w:r>
            <w:r w:rsidR="00C979A9"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do</w:t>
            </w: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 xml:space="preserve"> pro</w:t>
            </w:r>
            <w:r w:rsidR="00C979A9"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x</w:t>
            </w: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 xml:space="preserve">ecto </w:t>
            </w:r>
            <w:r w:rsidR="00856C1F">
              <w:rPr>
                <w:rFonts w:ascii="Roboto" w:hAnsi="Roboto"/>
                <w:sz w:val="22"/>
                <w:szCs w:val="22"/>
                <w:lang w:val="gl-ES"/>
              </w:rPr>
              <w:t>(de habelo</w:t>
            </w:r>
            <w:r w:rsidRPr="00856C1F">
              <w:rPr>
                <w:rFonts w:ascii="Roboto" w:hAnsi="Roboto"/>
                <w:sz w:val="22"/>
                <w:szCs w:val="22"/>
                <w:lang w:val="gl-ES"/>
              </w:rPr>
              <w:t>)</w:t>
            </w:r>
          </w:p>
        </w:tc>
      </w:tr>
      <w:tr w:rsidR="00EB0ED8" w:rsidRPr="00856C1F" w:rsidTr="00EB0ED8"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:rsidR="00EB0ED8" w:rsidRPr="00856C1F" w:rsidRDefault="00EB0ED8" w:rsidP="00EB0ED8">
            <w:pPr>
              <w:spacing w:before="60"/>
              <w:ind w:left="28"/>
              <w:rPr>
                <w:rFonts w:ascii="Roboto" w:hAnsi="Roboto"/>
                <w:sz w:val="22"/>
                <w:szCs w:val="22"/>
                <w:lang w:val="gl-ES"/>
              </w:rPr>
            </w:pPr>
          </w:p>
        </w:tc>
      </w:tr>
      <w:tr w:rsidR="00EB0ED8" w:rsidRPr="00856C1F" w:rsidTr="00EB0ED8"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</w:p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 xml:space="preserve">Breve </w:t>
            </w:r>
            <w:r w:rsidR="00C979A9"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descrición</w:t>
            </w: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 xml:space="preserve"> </w:t>
            </w:r>
            <w:r w:rsidR="00C979A9"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do</w:t>
            </w: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 xml:space="preserve"> pro</w:t>
            </w:r>
            <w:r w:rsidR="00C979A9"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x</w:t>
            </w: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ecto</w:t>
            </w:r>
          </w:p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b/>
                <w:bCs/>
                <w:noProof/>
                <w:sz w:val="22"/>
                <w:szCs w:val="22"/>
                <w:lang w:val="gl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30480</wp:posOffset>
                      </wp:positionV>
                      <wp:extent cx="5679440" cy="833120"/>
                      <wp:effectExtent l="0" t="0" r="10160" b="1778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79440" cy="833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B0ED8" w:rsidRDefault="00EB0E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3.4pt;margin-top:2.4pt;width:447.2pt;height:6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" fillcolor="white [3201]" strokeweight=".25pt">
                      <v:textbox>
                        <w:txbxContent>
                          <w:p w:rsidR="00EB0ED8" w:rsidRDefault="00EB0ED8"/>
                        </w:txbxContent>
                      </v:textbox>
                    </v:shape>
                  </w:pict>
                </mc:Fallback>
              </mc:AlternateContent>
            </w:r>
          </w:p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</w:p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</w:p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</w:p>
          <w:p w:rsidR="00EB0ED8" w:rsidRPr="00856C1F" w:rsidRDefault="00EB0ED8" w:rsidP="00EB0ED8">
            <w:pPr>
              <w:pStyle w:val="Sangranormal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</w:p>
        </w:tc>
      </w:tr>
      <w:tr w:rsidR="00EB0ED8" w:rsidRPr="00856C1F" w:rsidTr="00F05B35">
        <w:tc>
          <w:tcPr>
            <w:tcW w:w="5000" w:type="pct"/>
            <w:vAlign w:val="bottom"/>
          </w:tcPr>
          <w:p w:rsidR="00EB0ED8" w:rsidRPr="00856C1F" w:rsidRDefault="00EB0ED8" w:rsidP="00EB0ED8">
            <w:pPr>
              <w:pStyle w:val="Sangranormal"/>
              <w:spacing w:before="60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</w:p>
          <w:p w:rsidR="00EB0ED8" w:rsidRPr="00856C1F" w:rsidRDefault="00EB0ED8" w:rsidP="00EB0ED8">
            <w:pPr>
              <w:pStyle w:val="Sangranormal"/>
              <w:spacing w:before="60"/>
              <w:ind w:left="28"/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</w:pPr>
            <w:r w:rsidRPr="00856C1F">
              <w:rPr>
                <w:rFonts w:ascii="Roboto" w:hAnsi="Roboto"/>
                <w:b/>
                <w:bCs/>
                <w:sz w:val="22"/>
                <w:szCs w:val="22"/>
                <w:lang w:val="gl-ES"/>
              </w:rPr>
              <w:t>Aspectos innovadores</w:t>
            </w:r>
          </w:p>
        </w:tc>
      </w:tr>
    </w:tbl>
    <w:p w:rsidR="00F05B35" w:rsidRPr="00856C1F" w:rsidRDefault="00EB0ED8" w:rsidP="00F05B35">
      <w:pPr>
        <w:spacing w:before="100" w:beforeAutospacing="1" w:after="100" w:afterAutospacing="1"/>
        <w:rPr>
          <w:rFonts w:ascii="ArialMT" w:hAnsi="ArialMT"/>
          <w:b/>
          <w:bCs/>
          <w:sz w:val="18"/>
          <w:szCs w:val="18"/>
          <w:lang w:val="gl-ES"/>
        </w:rPr>
      </w:pPr>
      <w:r w:rsidRPr="00856C1F">
        <w:rPr>
          <w:rFonts w:ascii="Roboto" w:hAnsi="Roboto"/>
          <w:b/>
          <w:bCs/>
          <w:noProof/>
          <w:sz w:val="22"/>
          <w:szCs w:val="22"/>
          <w:lang w:val="gl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89AE7" wp14:editId="7CAB9C1B">
                <wp:simplePos x="0" y="0"/>
                <wp:positionH relativeFrom="column">
                  <wp:posOffset>111760</wp:posOffset>
                </wp:positionH>
                <wp:positionV relativeFrom="paragraph">
                  <wp:posOffset>0</wp:posOffset>
                </wp:positionV>
                <wp:extent cx="5679440" cy="833120"/>
                <wp:effectExtent l="0" t="0" r="10160" b="177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0ED8" w:rsidRDefault="00EB0ED8" w:rsidP="00EB0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89AE7" id="Cuadro de texto 3" o:spid="_x0000_s1027" type="#_x0000_t202" style="position:absolute;margin-left:8.8pt;margin-top:0;width:447.2pt;height:6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" fillcolor="white [3201]" strokeweight=".25pt">
                <v:textbox>
                  <w:txbxContent>
                    <w:p w:rsidR="00EB0ED8" w:rsidRDefault="00EB0ED8" w:rsidP="00EB0ED8"/>
                  </w:txbxContent>
                </v:textbox>
              </v:shape>
            </w:pict>
          </mc:Fallback>
        </mc:AlternateContent>
      </w:r>
    </w:p>
    <w:p w:rsidR="00F05B35" w:rsidRPr="00856C1F" w:rsidRDefault="00F05B35" w:rsidP="00F05B35">
      <w:pPr>
        <w:spacing w:before="100" w:beforeAutospacing="1" w:after="100" w:afterAutospacing="1"/>
        <w:rPr>
          <w:rFonts w:ascii="ArialMT" w:hAnsi="ArialMT"/>
          <w:b/>
          <w:bCs/>
          <w:sz w:val="18"/>
          <w:szCs w:val="18"/>
          <w:lang w:val="gl-ES"/>
        </w:rPr>
      </w:pPr>
    </w:p>
    <w:p w:rsidR="00EB0ED8" w:rsidRPr="00856C1F" w:rsidRDefault="00EB0ED8" w:rsidP="00F05B35">
      <w:pPr>
        <w:pStyle w:val="Sangranormal"/>
        <w:spacing w:before="60"/>
        <w:ind w:left="28"/>
        <w:rPr>
          <w:rFonts w:ascii="Roboto" w:hAnsi="Roboto"/>
          <w:b/>
          <w:bCs/>
          <w:sz w:val="22"/>
          <w:szCs w:val="22"/>
          <w:lang w:val="gl-ES"/>
        </w:rPr>
      </w:pPr>
    </w:p>
    <w:p w:rsidR="00C979A9" w:rsidRPr="00856C1F" w:rsidRDefault="00C979A9" w:rsidP="00F05B35">
      <w:pPr>
        <w:pStyle w:val="Sangranormal"/>
        <w:spacing w:before="60"/>
        <w:ind w:left="28"/>
        <w:rPr>
          <w:rFonts w:ascii="Roboto" w:hAnsi="Roboto"/>
          <w:b/>
          <w:bCs/>
          <w:sz w:val="22"/>
          <w:szCs w:val="22"/>
          <w:lang w:val="gl-ES"/>
        </w:rPr>
      </w:pPr>
    </w:p>
    <w:p w:rsidR="00C979A9" w:rsidRPr="00856C1F" w:rsidRDefault="00C979A9" w:rsidP="00F05B35">
      <w:pPr>
        <w:pStyle w:val="Sangranormal"/>
        <w:spacing w:before="60"/>
        <w:ind w:left="28"/>
        <w:rPr>
          <w:rFonts w:ascii="Roboto" w:hAnsi="Roboto"/>
          <w:b/>
          <w:bCs/>
          <w:sz w:val="22"/>
          <w:szCs w:val="22"/>
          <w:lang w:val="gl-ES"/>
        </w:rPr>
      </w:pPr>
    </w:p>
    <w:p w:rsidR="00F05B35" w:rsidRPr="00856C1F" w:rsidRDefault="00856C1F" w:rsidP="00F05B35">
      <w:pPr>
        <w:pStyle w:val="Sangranormal"/>
        <w:spacing w:before="60"/>
        <w:ind w:left="28"/>
        <w:rPr>
          <w:rFonts w:ascii="Roboto" w:hAnsi="Roboto"/>
          <w:b/>
          <w:bCs/>
          <w:sz w:val="22"/>
          <w:szCs w:val="22"/>
          <w:lang w:val="gl-ES"/>
        </w:rPr>
      </w:pPr>
      <w:r>
        <w:rPr>
          <w:rFonts w:ascii="Roboto" w:hAnsi="Roboto"/>
          <w:b/>
          <w:bCs/>
          <w:sz w:val="22"/>
          <w:szCs w:val="22"/>
          <w:lang w:val="gl-ES"/>
        </w:rPr>
        <w:t>Membros</w:t>
      </w:r>
      <w:r w:rsidR="00F05B35" w:rsidRPr="00856C1F">
        <w:rPr>
          <w:rFonts w:ascii="Roboto" w:hAnsi="Roboto"/>
          <w:b/>
          <w:bCs/>
          <w:sz w:val="22"/>
          <w:szCs w:val="22"/>
          <w:lang w:val="gl-ES"/>
        </w:rPr>
        <w:t xml:space="preserve"> </w:t>
      </w:r>
      <w:r w:rsidR="00C979A9" w:rsidRPr="00856C1F">
        <w:rPr>
          <w:rFonts w:ascii="Roboto" w:hAnsi="Roboto"/>
          <w:b/>
          <w:bCs/>
          <w:sz w:val="22"/>
          <w:szCs w:val="22"/>
          <w:lang w:val="gl-ES"/>
        </w:rPr>
        <w:t>do</w:t>
      </w:r>
      <w:r w:rsidR="00F05B35" w:rsidRPr="00856C1F">
        <w:rPr>
          <w:rFonts w:ascii="Roboto" w:hAnsi="Roboto"/>
          <w:b/>
          <w:bCs/>
          <w:sz w:val="22"/>
          <w:szCs w:val="22"/>
          <w:lang w:val="gl-ES"/>
        </w:rPr>
        <w:t xml:space="preserve"> equipo promotor</w:t>
      </w:r>
      <w:r w:rsidR="00EB0ED8" w:rsidRPr="00856C1F">
        <w:rPr>
          <w:rFonts w:ascii="Roboto" w:hAnsi="Roboto"/>
          <w:b/>
          <w:bCs/>
          <w:sz w:val="22"/>
          <w:szCs w:val="22"/>
          <w:lang w:val="gl-ES"/>
        </w:rPr>
        <w:t>:</w:t>
      </w:r>
    </w:p>
    <w:p w:rsidR="00EB0ED8" w:rsidRPr="00856C1F" w:rsidRDefault="00EB0ED8" w:rsidP="00F05B35">
      <w:pPr>
        <w:pStyle w:val="Sangranormal"/>
        <w:spacing w:before="60"/>
        <w:ind w:left="28"/>
        <w:rPr>
          <w:rFonts w:ascii="Roboto" w:hAnsi="Roboto"/>
          <w:b/>
          <w:bCs/>
          <w:sz w:val="22"/>
          <w:szCs w:val="22"/>
          <w:lang w:val="gl-ES"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67"/>
        <w:gridCol w:w="1429"/>
        <w:gridCol w:w="1730"/>
        <w:gridCol w:w="2446"/>
      </w:tblGrid>
      <w:tr w:rsidR="00EB0ED8" w:rsidRPr="00856C1F" w:rsidTr="00EB0ED8">
        <w:tc>
          <w:tcPr>
            <w:tcW w:w="3467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jc w:val="center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  <w:r w:rsidRPr="00856C1F">
              <w:rPr>
                <w:rFonts w:ascii="ITC New Baskerville SC" w:hAnsi="ITC New Baskerville SC"/>
                <w:sz w:val="21"/>
                <w:szCs w:val="21"/>
                <w:lang w:val="gl-ES"/>
              </w:rPr>
              <w:t>APELIDOS</w:t>
            </w:r>
          </w:p>
        </w:tc>
        <w:tc>
          <w:tcPr>
            <w:tcW w:w="1429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jc w:val="center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  <w:r w:rsidRPr="00856C1F">
              <w:rPr>
                <w:rFonts w:ascii="ITC New Baskerville SC" w:hAnsi="ITC New Baskerville SC"/>
                <w:sz w:val="21"/>
                <w:szCs w:val="21"/>
                <w:lang w:val="gl-ES"/>
              </w:rPr>
              <w:t>NOME</w:t>
            </w:r>
          </w:p>
        </w:tc>
        <w:tc>
          <w:tcPr>
            <w:tcW w:w="1730" w:type="dxa"/>
          </w:tcPr>
          <w:p w:rsidR="00EB0ED8" w:rsidRPr="00856C1F" w:rsidRDefault="00856C1F" w:rsidP="00EB0ED8">
            <w:pPr>
              <w:pStyle w:val="Sangranormal"/>
              <w:spacing w:before="60"/>
              <w:ind w:left="0"/>
              <w:jc w:val="center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  <w:r>
              <w:rPr>
                <w:rFonts w:ascii="ITC New Baskerville SC" w:hAnsi="ITC New Baskerville SC"/>
                <w:sz w:val="21"/>
                <w:szCs w:val="21"/>
                <w:lang w:val="gl-ES"/>
              </w:rPr>
              <w:t>DNI</w:t>
            </w:r>
          </w:p>
        </w:tc>
        <w:tc>
          <w:tcPr>
            <w:tcW w:w="2446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jc w:val="center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  <w:r w:rsidRPr="00856C1F">
              <w:rPr>
                <w:rFonts w:ascii="ITC New Baskerville SC" w:hAnsi="ITC New Baskerville SC"/>
                <w:sz w:val="21"/>
                <w:szCs w:val="21"/>
                <w:lang w:val="gl-ES"/>
              </w:rPr>
              <w:t>TITULACIÓN</w:t>
            </w:r>
          </w:p>
        </w:tc>
      </w:tr>
      <w:tr w:rsidR="00EB0ED8" w:rsidRPr="00856C1F" w:rsidTr="00C979A9">
        <w:trPr>
          <w:trHeight w:val="467"/>
        </w:trPr>
        <w:tc>
          <w:tcPr>
            <w:tcW w:w="3467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1429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1730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2446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</w:tr>
      <w:tr w:rsidR="00EB0ED8" w:rsidRPr="00856C1F" w:rsidTr="00C979A9">
        <w:trPr>
          <w:trHeight w:val="429"/>
        </w:trPr>
        <w:tc>
          <w:tcPr>
            <w:tcW w:w="3467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1429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1730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2446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</w:tr>
      <w:tr w:rsidR="00EB0ED8" w:rsidRPr="00856C1F" w:rsidTr="00C979A9">
        <w:trPr>
          <w:trHeight w:val="391"/>
        </w:trPr>
        <w:tc>
          <w:tcPr>
            <w:tcW w:w="3467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1429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1730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  <w:tc>
          <w:tcPr>
            <w:tcW w:w="2446" w:type="dxa"/>
          </w:tcPr>
          <w:p w:rsidR="00EB0ED8" w:rsidRPr="00856C1F" w:rsidRDefault="00EB0ED8" w:rsidP="00EB0ED8">
            <w:pPr>
              <w:pStyle w:val="Sangranormal"/>
              <w:spacing w:before="60"/>
              <w:ind w:left="0"/>
              <w:rPr>
                <w:rFonts w:ascii="ITC New Baskerville SC" w:hAnsi="ITC New Baskerville SC"/>
                <w:sz w:val="21"/>
                <w:szCs w:val="21"/>
                <w:lang w:val="gl-ES"/>
              </w:rPr>
            </w:pPr>
          </w:p>
        </w:tc>
      </w:tr>
    </w:tbl>
    <w:p w:rsidR="00F05B35" w:rsidRPr="00856C1F" w:rsidRDefault="00F05B35" w:rsidP="00F05B35">
      <w:pPr>
        <w:spacing w:before="100" w:beforeAutospacing="1" w:after="100" w:afterAutospacing="1"/>
        <w:rPr>
          <w:lang w:val="gl-ES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3955" w:themeFill="accent2"/>
        <w:tblLook w:val="04A0" w:firstRow="1" w:lastRow="0" w:firstColumn="1" w:lastColumn="0" w:noHBand="0" w:noVBand="1"/>
      </w:tblPr>
      <w:tblGrid>
        <w:gridCol w:w="9026"/>
      </w:tblGrid>
      <w:tr w:rsidR="00F05B35" w:rsidRPr="00856C1F" w:rsidTr="00F05B35">
        <w:tc>
          <w:tcPr>
            <w:tcW w:w="5000" w:type="pct"/>
            <w:shd w:val="clear" w:color="auto" w:fill="0F3955" w:themeFill="accent2"/>
            <w:vAlign w:val="bottom"/>
          </w:tcPr>
          <w:p w:rsidR="00F05B35" w:rsidRPr="00856C1F" w:rsidRDefault="00F05B35" w:rsidP="00C46EBC">
            <w:pPr>
              <w:pStyle w:val="Ttulo1"/>
              <w:outlineLvl w:val="0"/>
              <w:rPr>
                <w:sz w:val="20"/>
                <w:szCs w:val="20"/>
                <w:lang w:val="gl-ES"/>
              </w:rPr>
            </w:pPr>
            <w:r w:rsidRPr="00856C1F">
              <w:rPr>
                <w:sz w:val="20"/>
                <w:szCs w:val="20"/>
                <w:lang w:val="gl-ES"/>
              </w:rPr>
              <w:t>Protección de datos</w:t>
            </w:r>
          </w:p>
        </w:tc>
      </w:tr>
    </w:tbl>
    <w:p w:rsidR="00F05B35" w:rsidRPr="00856C1F" w:rsidRDefault="00F05B35" w:rsidP="00F05B35">
      <w:pPr>
        <w:rPr>
          <w:color w:val="FF0000"/>
          <w:sz w:val="20"/>
          <w:szCs w:val="20"/>
          <w:lang w:val="gl-ES"/>
        </w:rPr>
      </w:pPr>
    </w:p>
    <w:p w:rsidR="00D01CB3" w:rsidRPr="00856C1F" w:rsidRDefault="00D01CB3" w:rsidP="00D01CB3">
      <w:pPr>
        <w:jc w:val="both"/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bCs/>
          <w:sz w:val="18"/>
          <w:szCs w:val="18"/>
          <w:lang w:val="gl-ES"/>
        </w:rPr>
        <w:t>Responsable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: Universidade de Vigo</w:t>
      </w:r>
    </w:p>
    <w:p w:rsidR="00D01CB3" w:rsidRPr="00856C1F" w:rsidRDefault="00D01CB3" w:rsidP="00D01CB3">
      <w:pPr>
        <w:jc w:val="both"/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bCs/>
          <w:sz w:val="18"/>
          <w:szCs w:val="18"/>
          <w:lang w:val="gl-ES"/>
        </w:rPr>
        <w:t>Finalidade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: participar en acci</w:t>
      </w:r>
      <w:r w:rsidR="001F1F90" w:rsidRPr="00856C1F">
        <w:rPr>
          <w:rFonts w:ascii="ITC New Baskerville Std" w:hAnsi="ITC New Baskerville Std"/>
          <w:sz w:val="18"/>
          <w:szCs w:val="18"/>
          <w:lang w:val="gl-ES"/>
        </w:rPr>
        <w:t>ón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s de apoio 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ao emprego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 e 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ao </w:t>
      </w:r>
      <w:proofErr w:type="spellStart"/>
      <w:r w:rsidRPr="00856C1F">
        <w:rPr>
          <w:rFonts w:ascii="ITC New Baskerville Std" w:hAnsi="ITC New Baskerville Std"/>
          <w:sz w:val="18"/>
          <w:szCs w:val="18"/>
          <w:lang w:val="gl-ES"/>
        </w:rPr>
        <w:t>emprendemento</w:t>
      </w:r>
      <w:proofErr w:type="spellEnd"/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 e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 na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 realización de enquisas, 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de 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estudos e 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de 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promoción d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e actividades propias do serviz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o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.</w:t>
      </w:r>
    </w:p>
    <w:p w:rsidR="00D01CB3" w:rsidRPr="00856C1F" w:rsidRDefault="00D01CB3" w:rsidP="00D01CB3">
      <w:pPr>
        <w:jc w:val="both"/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bCs/>
          <w:sz w:val="18"/>
          <w:szCs w:val="18"/>
          <w:lang w:val="gl-ES"/>
        </w:rPr>
        <w:t>Lexitimación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: o tratamento dos datos de carácter persoal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 recollidos neste documento basé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ase nas competencias atribuí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das pola Lei orgánica 6/2001, do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 21 de decembro, de universidades e desenvoltas polo Real Decreto 592/2014, do 1 de xullo, polo que se regulan as p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rácticas académicas externas do </w:t>
      </w:r>
      <w:proofErr w:type="spellStart"/>
      <w:r w:rsidR="00856C1F">
        <w:rPr>
          <w:rFonts w:ascii="ITC New Baskerville Std" w:hAnsi="ITC New Baskerville Std"/>
          <w:sz w:val="18"/>
          <w:szCs w:val="18"/>
          <w:lang w:val="gl-ES"/>
        </w:rPr>
        <w:t>estudantado</w:t>
      </w:r>
      <w:proofErr w:type="spellEnd"/>
      <w:r w:rsidR="00856C1F">
        <w:rPr>
          <w:rFonts w:ascii="ITC New Baskerville Std" w:hAnsi="ITC New Baskerville Std"/>
          <w:sz w:val="18"/>
          <w:szCs w:val="18"/>
          <w:lang w:val="gl-ES"/>
        </w:rPr>
        <w:t xml:space="preserve"> universitario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.</w:t>
      </w:r>
    </w:p>
    <w:p w:rsidR="00D01CB3" w:rsidRPr="00856C1F" w:rsidRDefault="00D01CB3" w:rsidP="00D01CB3">
      <w:pPr>
        <w:jc w:val="both"/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bCs/>
          <w:sz w:val="18"/>
          <w:szCs w:val="18"/>
          <w:lang w:val="gl-ES"/>
        </w:rPr>
        <w:t>Cesións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: non se prevén cesións a terceiros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.</w:t>
      </w:r>
    </w:p>
    <w:p w:rsidR="00D01CB3" w:rsidRPr="00856C1F" w:rsidRDefault="00D01CB3" w:rsidP="00D01CB3">
      <w:pPr>
        <w:jc w:val="both"/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bCs/>
          <w:sz w:val="18"/>
          <w:szCs w:val="18"/>
          <w:lang w:val="gl-ES"/>
        </w:rPr>
        <w:t>Dereitos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: as persoas interesadas poderán ex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ercitar os seguintes dereitos: a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cceso, rectificación, supresión, limitación do tratamento, oposición e, no seu caso, </w:t>
      </w:r>
      <w:proofErr w:type="spellStart"/>
      <w:r w:rsidRPr="00856C1F">
        <w:rPr>
          <w:rFonts w:ascii="ITC New Baskerville Std" w:hAnsi="ITC New Baskerville Std"/>
          <w:sz w:val="18"/>
          <w:szCs w:val="18"/>
          <w:lang w:val="gl-ES"/>
        </w:rPr>
        <w:t>portabilidade</w:t>
      </w:r>
      <w:proofErr w:type="spellEnd"/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 dos datos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.</w:t>
      </w:r>
    </w:p>
    <w:p w:rsidR="00D01CB3" w:rsidRPr="00856C1F" w:rsidRDefault="00D01CB3" w:rsidP="00D01CB3">
      <w:pPr>
        <w:jc w:val="both"/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bCs/>
          <w:sz w:val="18"/>
          <w:szCs w:val="18"/>
          <w:lang w:val="gl-ES"/>
        </w:rPr>
        <w:t>Procedencia da información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: a información recollida neste formulario procede da propia persoa interesada ou </w:t>
      </w:r>
      <w:r w:rsidR="00856C1F">
        <w:rPr>
          <w:rFonts w:ascii="ITC New Baskerville Std" w:hAnsi="ITC New Baskerville Std"/>
          <w:sz w:val="18"/>
          <w:szCs w:val="18"/>
          <w:lang w:val="gl-ES"/>
        </w:rPr>
        <w:t>d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>a súa representación legal.</w:t>
      </w:r>
    </w:p>
    <w:p w:rsidR="00D01CB3" w:rsidRPr="00856C1F" w:rsidRDefault="00D01CB3" w:rsidP="00D01CB3">
      <w:pPr>
        <w:rPr>
          <w:rFonts w:ascii="ITC New Baskerville Std" w:hAnsi="ITC New Baskerville Std"/>
          <w:b/>
          <w:sz w:val="18"/>
          <w:szCs w:val="18"/>
          <w:lang w:val="gl-ES"/>
        </w:rPr>
      </w:pPr>
    </w:p>
    <w:p w:rsidR="00D01CB3" w:rsidRPr="00856C1F" w:rsidRDefault="00D01CB3" w:rsidP="00D01CB3">
      <w:pPr>
        <w:rPr>
          <w:rFonts w:ascii="ITC New Baskerville Std" w:hAnsi="ITC New Baskerville Std"/>
          <w:sz w:val="18"/>
          <w:szCs w:val="18"/>
          <w:lang w:val="gl-ES"/>
        </w:rPr>
      </w:pPr>
      <w:r w:rsidRPr="00856C1F">
        <w:rPr>
          <w:rFonts w:ascii="ITC New Baskerville Std" w:hAnsi="ITC New Baskerville Std"/>
          <w:b/>
          <w:sz w:val="18"/>
          <w:szCs w:val="18"/>
          <w:lang w:val="gl-ES"/>
        </w:rPr>
        <w:t>Información adicional</w:t>
      </w:r>
      <w:r w:rsidRPr="00856C1F">
        <w:rPr>
          <w:rFonts w:ascii="ITC New Baskerville Std" w:hAnsi="ITC New Baskerville Std"/>
          <w:sz w:val="18"/>
          <w:szCs w:val="18"/>
          <w:lang w:val="gl-ES"/>
        </w:rPr>
        <w:t xml:space="preserve">: </w:t>
      </w:r>
      <w:hyperlink r:id="rId11" w:history="1">
        <w:r w:rsidRPr="00856C1F">
          <w:rPr>
            <w:rStyle w:val="Hipervnculo"/>
            <w:rFonts w:ascii="ITC New Baskerville Std" w:hAnsi="ITC New Baskerville Std"/>
            <w:sz w:val="18"/>
            <w:szCs w:val="18"/>
            <w:lang w:val="gl-ES"/>
          </w:rPr>
          <w:t>https://www.uvigo.gal/proteccion-datos</w:t>
        </w:r>
      </w:hyperlink>
    </w:p>
    <w:p w:rsidR="00F05B35" w:rsidRPr="00856C1F" w:rsidRDefault="00F05B35" w:rsidP="00F05B35">
      <w:pPr>
        <w:rPr>
          <w:lang w:val="gl-ES"/>
        </w:rPr>
      </w:pPr>
    </w:p>
    <w:p w:rsidR="00F05B35" w:rsidRPr="00856C1F" w:rsidRDefault="00D01CB3" w:rsidP="00D01CB3">
      <w:pPr>
        <w:spacing w:before="120" w:after="60"/>
        <w:ind w:right="-45"/>
        <w:jc w:val="both"/>
        <w:rPr>
          <w:rFonts w:ascii="Roboto" w:hAnsi="Roboto"/>
          <w:sz w:val="18"/>
          <w:szCs w:val="18"/>
          <w:lang w:val="gl-ES"/>
        </w:rPr>
      </w:pPr>
      <w:r w:rsidRPr="00856C1F">
        <w:rPr>
          <w:rFonts w:ascii="Roboto" w:hAnsi="Roboto"/>
          <w:sz w:val="20"/>
          <w:szCs w:val="20"/>
          <w:lang w:val="gl-ES"/>
        </w:rPr>
        <w:sym w:font="Wingdings" w:char="F0A8"/>
      </w:r>
      <w:r w:rsidR="00856C1F">
        <w:rPr>
          <w:rFonts w:ascii="Roboto" w:hAnsi="Roboto"/>
          <w:sz w:val="18"/>
          <w:szCs w:val="18"/>
          <w:lang w:val="gl-ES"/>
        </w:rPr>
        <w:t xml:space="preserve"> Li</w:t>
      </w:r>
      <w:r w:rsidR="00C979A9" w:rsidRPr="00856C1F">
        <w:rPr>
          <w:rFonts w:ascii="Roboto" w:hAnsi="Roboto"/>
          <w:sz w:val="18"/>
          <w:szCs w:val="18"/>
          <w:lang w:val="gl-ES"/>
        </w:rPr>
        <w:t>n a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</w:t>
      </w:r>
      <w:r w:rsidR="001E7B13" w:rsidRPr="00856C1F">
        <w:rPr>
          <w:rFonts w:ascii="Roboto" w:hAnsi="Roboto"/>
          <w:sz w:val="18"/>
          <w:szCs w:val="18"/>
          <w:lang w:val="gl-ES"/>
        </w:rPr>
        <w:t>información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sobre</w:t>
      </w:r>
      <w:r w:rsidR="00856C1F">
        <w:rPr>
          <w:rFonts w:ascii="Roboto" w:hAnsi="Roboto"/>
          <w:sz w:val="18"/>
          <w:szCs w:val="18"/>
          <w:lang w:val="gl-ES"/>
        </w:rPr>
        <w:t xml:space="preserve"> a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</w:t>
      </w:r>
      <w:r w:rsidR="001E7B13" w:rsidRPr="00856C1F">
        <w:rPr>
          <w:rFonts w:ascii="Roboto" w:hAnsi="Roboto"/>
          <w:sz w:val="18"/>
          <w:szCs w:val="18"/>
          <w:lang w:val="gl-ES"/>
        </w:rPr>
        <w:t>protección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d</w:t>
      </w:r>
      <w:r w:rsidR="00C979A9" w:rsidRPr="00856C1F">
        <w:rPr>
          <w:rFonts w:ascii="Roboto" w:hAnsi="Roboto"/>
          <w:sz w:val="18"/>
          <w:szCs w:val="18"/>
          <w:lang w:val="gl-ES"/>
        </w:rPr>
        <w:t>os meus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datos persoa</w:t>
      </w:r>
      <w:r w:rsidR="00C979A9" w:rsidRPr="00856C1F">
        <w:rPr>
          <w:rFonts w:ascii="Roboto" w:hAnsi="Roboto"/>
          <w:sz w:val="18"/>
          <w:szCs w:val="18"/>
          <w:lang w:val="gl-ES"/>
        </w:rPr>
        <w:t>i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s </w:t>
      </w:r>
      <w:r w:rsidR="00856C1F">
        <w:rPr>
          <w:rFonts w:ascii="Roboto" w:hAnsi="Roboto"/>
          <w:sz w:val="18"/>
          <w:szCs w:val="18"/>
          <w:lang w:val="gl-ES"/>
        </w:rPr>
        <w:t>e dou o meu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consentimento expreso para </w:t>
      </w:r>
      <w:r w:rsidR="00C979A9" w:rsidRPr="00856C1F">
        <w:rPr>
          <w:rFonts w:ascii="Roboto" w:hAnsi="Roboto"/>
          <w:sz w:val="18"/>
          <w:szCs w:val="18"/>
          <w:lang w:val="gl-ES"/>
        </w:rPr>
        <w:t>o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tratamento </w:t>
      </w:r>
      <w:r w:rsidR="00C979A9" w:rsidRPr="00856C1F">
        <w:rPr>
          <w:rFonts w:ascii="Roboto" w:hAnsi="Roboto"/>
          <w:sz w:val="18"/>
          <w:szCs w:val="18"/>
          <w:lang w:val="gl-ES"/>
        </w:rPr>
        <w:t xml:space="preserve">e </w:t>
      </w:r>
      <w:r w:rsidR="00856C1F">
        <w:rPr>
          <w:rFonts w:ascii="Roboto" w:hAnsi="Roboto"/>
          <w:sz w:val="18"/>
          <w:szCs w:val="18"/>
          <w:lang w:val="gl-ES"/>
        </w:rPr>
        <w:t xml:space="preserve">a </w:t>
      </w:r>
      <w:r w:rsidR="00F05B35" w:rsidRPr="00856C1F">
        <w:rPr>
          <w:rFonts w:ascii="Roboto" w:hAnsi="Roboto"/>
          <w:sz w:val="18"/>
          <w:szCs w:val="18"/>
          <w:lang w:val="gl-ES"/>
        </w:rPr>
        <w:t>cesi</w:t>
      </w:r>
      <w:r w:rsidR="00C979A9" w:rsidRPr="00856C1F">
        <w:rPr>
          <w:rFonts w:ascii="Roboto" w:hAnsi="Roboto"/>
          <w:sz w:val="18"/>
          <w:szCs w:val="18"/>
          <w:lang w:val="gl-ES"/>
        </w:rPr>
        <w:t>óns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d</w:t>
      </w:r>
      <w:r w:rsidR="00C979A9" w:rsidRPr="00856C1F">
        <w:rPr>
          <w:rFonts w:ascii="Roboto" w:hAnsi="Roboto"/>
          <w:sz w:val="18"/>
          <w:szCs w:val="18"/>
          <w:lang w:val="gl-ES"/>
        </w:rPr>
        <w:t>os</w:t>
      </w:r>
      <w:r w:rsidR="00F05B35" w:rsidRPr="00856C1F">
        <w:rPr>
          <w:rFonts w:ascii="Roboto" w:hAnsi="Roboto"/>
          <w:sz w:val="18"/>
          <w:szCs w:val="18"/>
          <w:lang w:val="gl-ES"/>
        </w:rPr>
        <w:t xml:space="preserve"> datos. </w:t>
      </w:r>
    </w:p>
    <w:p w:rsidR="00D01CB3" w:rsidRPr="00856C1F" w:rsidRDefault="00D01CB3" w:rsidP="00637200">
      <w:pPr>
        <w:rPr>
          <w:lang w:val="gl-ES"/>
        </w:rPr>
      </w:pPr>
    </w:p>
    <w:p w:rsidR="00D01CB3" w:rsidRPr="00856C1F" w:rsidRDefault="001E7B13" w:rsidP="00C979A9">
      <w:pPr>
        <w:spacing w:before="100" w:beforeAutospacing="1" w:after="100" w:afterAutospacing="1"/>
        <w:rPr>
          <w:lang w:val="gl-ES"/>
        </w:rPr>
      </w:pPr>
      <w:r w:rsidRPr="00856C1F">
        <w:rPr>
          <w:rFonts w:ascii="ArialMT" w:hAnsi="ArialMT"/>
          <w:sz w:val="18"/>
          <w:szCs w:val="18"/>
          <w:lang w:val="gl-ES"/>
        </w:rPr>
        <w:t>Envía</w:t>
      </w:r>
      <w:r w:rsidR="00D01CB3" w:rsidRPr="00856C1F">
        <w:rPr>
          <w:rFonts w:ascii="ArialMT" w:hAnsi="ArialMT"/>
          <w:sz w:val="18"/>
          <w:szCs w:val="18"/>
          <w:lang w:val="gl-ES"/>
        </w:rPr>
        <w:t xml:space="preserve"> </w:t>
      </w:r>
      <w:r w:rsidR="001F1F90" w:rsidRPr="00856C1F">
        <w:rPr>
          <w:rFonts w:ascii="ArialMT" w:hAnsi="ArialMT"/>
          <w:sz w:val="18"/>
          <w:szCs w:val="18"/>
          <w:lang w:val="gl-ES"/>
        </w:rPr>
        <w:t>o</w:t>
      </w:r>
      <w:r w:rsidR="00D01CB3" w:rsidRPr="00856C1F">
        <w:rPr>
          <w:rFonts w:ascii="ArialMT" w:hAnsi="ArialMT"/>
          <w:sz w:val="18"/>
          <w:szCs w:val="18"/>
          <w:lang w:val="gl-ES"/>
        </w:rPr>
        <w:t xml:space="preserve"> formulario a: </w:t>
      </w:r>
      <w:r w:rsidR="00D01CB3" w:rsidRPr="00856C1F">
        <w:rPr>
          <w:rFonts w:ascii="ArialMT" w:hAnsi="ArialMT"/>
          <w:color w:val="0000FF"/>
          <w:sz w:val="18"/>
          <w:szCs w:val="18"/>
          <w:lang w:val="gl-ES"/>
        </w:rPr>
        <w:t>sucede@uvigo.</w:t>
      </w:r>
      <w:r w:rsidR="00856C1F">
        <w:rPr>
          <w:rFonts w:ascii="ArialMT" w:hAnsi="ArialMT"/>
          <w:color w:val="0000FF"/>
          <w:sz w:val="18"/>
          <w:szCs w:val="18"/>
          <w:lang w:val="gl-ES"/>
        </w:rPr>
        <w:t>gal</w:t>
      </w:r>
    </w:p>
    <w:p w:rsidR="00D01CB3" w:rsidRPr="00856C1F" w:rsidRDefault="00D01CB3" w:rsidP="00D01CB3">
      <w:pPr>
        <w:rPr>
          <w:rFonts w:ascii="ArialMT" w:hAnsi="ArialMT"/>
          <w:sz w:val="18"/>
          <w:szCs w:val="18"/>
          <w:lang w:val="gl-ES"/>
        </w:rPr>
      </w:pPr>
    </w:p>
    <w:p w:rsidR="00C979A9" w:rsidRPr="00856C1F" w:rsidRDefault="00D01CB3" w:rsidP="00D01CB3">
      <w:pPr>
        <w:rPr>
          <w:rFonts w:ascii="ArialMT" w:hAnsi="ArialMT"/>
          <w:sz w:val="18"/>
          <w:szCs w:val="18"/>
          <w:lang w:val="gl-ES"/>
        </w:rPr>
      </w:pPr>
      <w:r w:rsidRPr="00856C1F">
        <w:rPr>
          <w:rFonts w:ascii="ArialMT" w:hAnsi="ArialMT"/>
          <w:sz w:val="18"/>
          <w:szCs w:val="18"/>
          <w:lang w:val="gl-ES"/>
        </w:rPr>
        <w:t>Lugar</w:t>
      </w:r>
      <w:r w:rsidR="00C979A9" w:rsidRPr="00856C1F">
        <w:rPr>
          <w:rFonts w:ascii="ArialMT" w:hAnsi="ArialMT"/>
          <w:sz w:val="18"/>
          <w:szCs w:val="18"/>
          <w:lang w:val="gl-ES"/>
        </w:rPr>
        <w:t xml:space="preserve"> e data</w:t>
      </w:r>
      <w:r w:rsidRPr="00856C1F">
        <w:rPr>
          <w:rFonts w:ascii="ArialMT" w:hAnsi="ArialMT"/>
          <w:sz w:val="18"/>
          <w:szCs w:val="18"/>
          <w:lang w:val="gl-ES"/>
        </w:rPr>
        <w:t xml:space="preserve">: </w:t>
      </w:r>
    </w:p>
    <w:p w:rsidR="00C979A9" w:rsidRPr="00856C1F" w:rsidRDefault="00C979A9" w:rsidP="00D01CB3">
      <w:pPr>
        <w:rPr>
          <w:rFonts w:ascii="ArialMT" w:hAnsi="ArialMT"/>
          <w:sz w:val="18"/>
          <w:szCs w:val="18"/>
          <w:lang w:val="gl-ES"/>
        </w:rPr>
      </w:pPr>
    </w:p>
    <w:p w:rsidR="00D01CB3" w:rsidRPr="00856C1F" w:rsidRDefault="00856C1F" w:rsidP="00D01CB3">
      <w:pPr>
        <w:rPr>
          <w:lang w:val="gl-ES"/>
        </w:rPr>
      </w:pPr>
      <w:r>
        <w:rPr>
          <w:rFonts w:ascii="ArialMT" w:hAnsi="ArialMT"/>
          <w:sz w:val="18"/>
          <w:szCs w:val="18"/>
          <w:lang w:val="gl-ES"/>
        </w:rPr>
        <w:t>Sinatura</w:t>
      </w:r>
      <w:bookmarkStart w:id="0" w:name="_GoBack"/>
      <w:bookmarkEnd w:id="0"/>
      <w:r w:rsidR="00D01CB3" w:rsidRPr="00856C1F">
        <w:rPr>
          <w:rFonts w:ascii="ArialMT" w:hAnsi="ArialMT"/>
          <w:sz w:val="18"/>
          <w:szCs w:val="18"/>
          <w:lang w:val="gl-ES"/>
        </w:rPr>
        <w:t>:</w:t>
      </w:r>
    </w:p>
    <w:sectPr w:rsidR="00D01CB3" w:rsidRPr="00856C1F" w:rsidSect="00EB0ED8">
      <w:headerReference w:type="default" r:id="rId12"/>
      <w:footerReference w:type="default" r:id="rId13"/>
      <w:pgSz w:w="11906" w:h="16838" w:code="9"/>
      <w:pgMar w:top="1440" w:right="1440" w:bottom="1440" w:left="1440" w:header="46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019" w:rsidRDefault="00813019" w:rsidP="000172E5">
      <w:r>
        <w:separator/>
      </w:r>
    </w:p>
  </w:endnote>
  <w:endnote w:type="continuationSeparator" w:id="0">
    <w:p w:rsidR="00813019" w:rsidRDefault="00813019" w:rsidP="0001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C14E134-CD7F-4B16-83E4-9438D83A1C80}"/>
    <w:embedBold r:id="rId2" w:fontKey="{C31614E9-2B66-473E-B0A4-4BD80627FC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3892B6A-5A88-463A-8F39-CC1198091A80}"/>
    <w:embedBold r:id="rId4" w:fontKey="{624FB8B7-618A-4DD4-B8EB-3D62F130CEB3}"/>
    <w:embedItalic r:id="rId5" w:fontKey="{DC45325A-0E8C-4D2C-B360-DE245600FD1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A774C59-8F4E-43C9-AA47-D1D7A6B1C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423E6B0-DD7F-47B6-9EFF-2B382E9ED436}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ITC New Baskerville SC">
    <w:altName w:val="Goudy Old Style"/>
    <w:charset w:val="4D"/>
    <w:family w:val="roman"/>
    <w:pitch w:val="variable"/>
    <w:sig w:usb0="00000003" w:usb1="00000000" w:usb2="00000000" w:usb3="00000000" w:csb0="00000001" w:csb1="00000000"/>
  </w:font>
  <w:font w:name="ITC New Baskerville Std">
    <w:altName w:val="Arial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  <w:jc w:val="right"/>
          </w:pPr>
        </w:p>
      </w:tc>
    </w:tr>
  </w:tbl>
  <w:p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019" w:rsidRDefault="00813019" w:rsidP="000172E5">
      <w:r>
        <w:separator/>
      </w:r>
    </w:p>
  </w:footnote>
  <w:footnote w:type="continuationSeparator" w:id="0">
    <w:p w:rsidR="00813019" w:rsidRDefault="00813019" w:rsidP="00017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2"/>
      <w:gridCol w:w="8457"/>
    </w:tblGrid>
    <w:tr w:rsidR="001B352D" w:rsidRPr="00637200" w:rsidTr="001B352D">
      <w:trPr>
        <w:trHeight w:val="990"/>
      </w:trPr>
      <w:tc>
        <w:tcPr>
          <w:tcW w:w="332" w:type="dxa"/>
          <w:vAlign w:val="center"/>
        </w:tcPr>
        <w:p w:rsidR="00B337A2" w:rsidRPr="00637200" w:rsidRDefault="00B337A2" w:rsidP="00637200">
          <w:pPr>
            <w:pStyle w:val="Encabezado"/>
          </w:pPr>
        </w:p>
      </w:tc>
      <w:tc>
        <w:tcPr>
          <w:tcW w:w="8457" w:type="dxa"/>
          <w:vAlign w:val="center"/>
        </w:tcPr>
        <w:p w:rsidR="00EB0ED8" w:rsidRDefault="00EB0ED8" w:rsidP="00EB0ED8">
          <w:pPr>
            <w:pStyle w:val="Encabezado"/>
            <w:jc w:val="right"/>
            <w:rPr>
              <w:rFonts w:ascii="ITC New Baskerville SC" w:hAnsi="ITC New Baskerville SC"/>
              <w:color w:val="154F77" w:themeColor="accent2" w:themeTint="E6"/>
            </w:rPr>
          </w:pPr>
          <w:r w:rsidRPr="00EB0ED8">
            <w:rPr>
              <w:rFonts w:ascii="ITC New Baskerville SC" w:hAnsi="ITC New Baskerville SC"/>
              <w:noProof/>
              <w:color w:val="154F77" w:themeColor="accent2" w:themeTint="E6"/>
              <w:lang w:eastAsia="es-ES"/>
            </w:rPr>
            <w:drawing>
              <wp:inline distT="0" distB="0" distL="0" distR="0" wp14:anchorId="70C96FC5" wp14:editId="37F45C99">
                <wp:extent cx="2094230" cy="73156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839" cy="73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B0ED8" w:rsidRDefault="00EB0ED8" w:rsidP="00637200">
          <w:pPr>
            <w:pStyle w:val="Encabezado"/>
            <w:rPr>
              <w:rFonts w:ascii="ITC New Baskerville SC" w:hAnsi="ITC New Baskerville SC"/>
              <w:color w:val="154F77" w:themeColor="accent2" w:themeTint="E6"/>
            </w:rPr>
          </w:pPr>
        </w:p>
        <w:p w:rsidR="00B337A2" w:rsidRPr="001B352D" w:rsidRDefault="001B352D" w:rsidP="00637200">
          <w:pPr>
            <w:pStyle w:val="Encabezado"/>
            <w:rPr>
              <w:rFonts w:ascii="ITC New Baskerville SC" w:hAnsi="ITC New Baskerville SC"/>
            </w:rPr>
          </w:pPr>
          <w:proofErr w:type="spellStart"/>
          <w:r w:rsidRPr="00F05B35">
            <w:rPr>
              <w:rFonts w:ascii="ITC New Baskerville SC" w:hAnsi="ITC New Baskerville SC"/>
              <w:color w:val="154F77" w:themeColor="accent2" w:themeTint="E6"/>
            </w:rPr>
            <w:t>Solicitud</w:t>
          </w:r>
          <w:r w:rsidR="00C979A9">
            <w:rPr>
              <w:rFonts w:ascii="ITC New Baskerville SC" w:hAnsi="ITC New Baskerville SC"/>
              <w:color w:val="154F77" w:themeColor="accent2" w:themeTint="E6"/>
            </w:rPr>
            <w:t>e</w:t>
          </w:r>
          <w:proofErr w:type="spellEnd"/>
          <w:r w:rsidR="00856C1F">
            <w:rPr>
              <w:rFonts w:ascii="ITC New Baskerville SC" w:hAnsi="ITC New Baskerville SC"/>
              <w:color w:val="154F77" w:themeColor="accent2" w:themeTint="E6"/>
            </w:rPr>
            <w:t xml:space="preserve"> do</w:t>
          </w:r>
          <w:r w:rsidRPr="00F05B35">
            <w:rPr>
              <w:rFonts w:ascii="ITC New Baskerville SC" w:hAnsi="ITC New Baskerville SC"/>
              <w:color w:val="154F77" w:themeColor="accent2" w:themeTint="E6"/>
            </w:rPr>
            <w:t xml:space="preserve"> </w:t>
          </w:r>
          <w:proofErr w:type="spellStart"/>
          <w:r w:rsidRPr="00F05B35">
            <w:rPr>
              <w:rFonts w:ascii="ITC New Baskerville SC" w:hAnsi="ITC New Baskerville SC"/>
              <w:color w:val="154F77" w:themeColor="accent2" w:themeTint="E6"/>
            </w:rPr>
            <w:t>servi</w:t>
          </w:r>
          <w:r w:rsidR="00C979A9">
            <w:rPr>
              <w:rFonts w:ascii="ITC New Baskerville SC" w:hAnsi="ITC New Baskerville SC"/>
              <w:color w:val="154F77" w:themeColor="accent2" w:themeTint="E6"/>
            </w:rPr>
            <w:t>z</w:t>
          </w:r>
          <w:r w:rsidR="00856C1F">
            <w:rPr>
              <w:rFonts w:ascii="ITC New Baskerville SC" w:hAnsi="ITC New Baskerville SC"/>
              <w:color w:val="154F77" w:themeColor="accent2" w:themeTint="E6"/>
            </w:rPr>
            <w:t>o</w:t>
          </w:r>
          <w:proofErr w:type="spellEnd"/>
          <w:r w:rsidR="00856C1F">
            <w:rPr>
              <w:rFonts w:ascii="ITC New Baskerville SC" w:hAnsi="ITC New Baskerville SC"/>
              <w:color w:val="154F77" w:themeColor="accent2" w:themeTint="E6"/>
            </w:rPr>
            <w:t xml:space="preserve"> SUCEDE-</w:t>
          </w:r>
          <w:proofErr w:type="spellStart"/>
          <w:r w:rsidR="00856C1F">
            <w:rPr>
              <w:rFonts w:ascii="ITC New Baskerville SC" w:hAnsi="ITC New Baskerville SC"/>
              <w:color w:val="154F77" w:themeColor="accent2" w:themeTint="E6"/>
            </w:rPr>
            <w:t>UV</w:t>
          </w:r>
          <w:r w:rsidRPr="00F05B35">
            <w:rPr>
              <w:rFonts w:ascii="ITC New Baskerville SC" w:hAnsi="ITC New Baskerville SC"/>
              <w:color w:val="154F77" w:themeColor="accent2" w:themeTint="E6"/>
            </w:rPr>
            <w:t>igo</w:t>
          </w:r>
          <w:proofErr w:type="spellEnd"/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3FDB027F"/>
    <w:multiLevelType w:val="hybridMultilevel"/>
    <w:tmpl w:val="0EF8AA8E"/>
    <w:lvl w:ilvl="0" w:tplc="F09C1E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C1F"/>
    <w:rsid w:val="000172E5"/>
    <w:rsid w:val="00052382"/>
    <w:rsid w:val="0006568A"/>
    <w:rsid w:val="00076F0F"/>
    <w:rsid w:val="00084253"/>
    <w:rsid w:val="000D1F49"/>
    <w:rsid w:val="00116A1C"/>
    <w:rsid w:val="001727CA"/>
    <w:rsid w:val="001800AB"/>
    <w:rsid w:val="001B352D"/>
    <w:rsid w:val="001E60D3"/>
    <w:rsid w:val="001E7B13"/>
    <w:rsid w:val="001F1F90"/>
    <w:rsid w:val="00226258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70F25"/>
    <w:rsid w:val="007A35A8"/>
    <w:rsid w:val="007B0A85"/>
    <w:rsid w:val="007C6A52"/>
    <w:rsid w:val="00813019"/>
    <w:rsid w:val="0082043E"/>
    <w:rsid w:val="00846B76"/>
    <w:rsid w:val="00856C1F"/>
    <w:rsid w:val="0086797B"/>
    <w:rsid w:val="008E203A"/>
    <w:rsid w:val="00911289"/>
    <w:rsid w:val="0091229C"/>
    <w:rsid w:val="00940E73"/>
    <w:rsid w:val="0098597D"/>
    <w:rsid w:val="009F619A"/>
    <w:rsid w:val="009F6DDE"/>
    <w:rsid w:val="00A370A8"/>
    <w:rsid w:val="00AE6469"/>
    <w:rsid w:val="00B337A2"/>
    <w:rsid w:val="00BD4753"/>
    <w:rsid w:val="00BD5CB1"/>
    <w:rsid w:val="00BE62EE"/>
    <w:rsid w:val="00C003BA"/>
    <w:rsid w:val="00C4602F"/>
    <w:rsid w:val="00C46878"/>
    <w:rsid w:val="00C6231D"/>
    <w:rsid w:val="00C979A9"/>
    <w:rsid w:val="00CB4A51"/>
    <w:rsid w:val="00CD4532"/>
    <w:rsid w:val="00CD47B0"/>
    <w:rsid w:val="00CE6104"/>
    <w:rsid w:val="00CE7918"/>
    <w:rsid w:val="00D01CB3"/>
    <w:rsid w:val="00D16163"/>
    <w:rsid w:val="00DA6555"/>
    <w:rsid w:val="00DB3FAD"/>
    <w:rsid w:val="00DB7E48"/>
    <w:rsid w:val="00DC71EC"/>
    <w:rsid w:val="00E61C09"/>
    <w:rsid w:val="00E86767"/>
    <w:rsid w:val="00EB0ED8"/>
    <w:rsid w:val="00EB3B58"/>
    <w:rsid w:val="00EC7359"/>
    <w:rsid w:val="00EE3054"/>
    <w:rsid w:val="00F00606"/>
    <w:rsid w:val="00F01256"/>
    <w:rsid w:val="00F05B35"/>
    <w:rsid w:val="00F66C79"/>
    <w:rsid w:val="00F85F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672E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05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rPr>
      <w:rFonts w:asciiTheme="majorHAnsi" w:eastAsia="Calibri" w:hAnsiTheme="majorHAnsi"/>
      <w:b/>
      <w:color w:val="731F1C" w:themeColor="accent5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</w:pPr>
    <w:rPr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eastAsiaTheme="minorEastAsia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7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7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7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2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5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8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60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66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4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2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1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vigo.gal/proteccion-dato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FormularioSolicitudeServizoSUCED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84DD55-607A-4810-B3E7-2DC39267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FormularioSolicitudeServizoSUCEDE</Template>
  <TotalTime>0</TotalTime>
  <Pages>2</Pages>
  <Words>391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2021-03-03T17:26:00Z</dcterms:created>
  <dcterms:modified xsi:type="dcterms:W3CDTF">2021-03-03T17:32:00Z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